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77497" w14:textId="25C8B060" w:rsidR="00676FA7" w:rsidRPr="003744A0" w:rsidRDefault="00676FA7" w:rsidP="007E5CD5">
      <w:pPr>
        <w:pStyle w:val="Naam"/>
        <w:jc w:val="right"/>
        <w:rPr>
          <w:rFonts w:ascii="Biome" w:hAnsi="Biome" w:cs="Biome"/>
          <w:sz w:val="28"/>
          <w:szCs w:val="28"/>
        </w:rPr>
      </w:pPr>
    </w:p>
    <w:p w14:paraId="7245E060" w14:textId="709BD09F" w:rsidR="00676FA7" w:rsidRPr="003744A0" w:rsidRDefault="007A7E18" w:rsidP="007E5CD5">
      <w:pPr>
        <w:pStyle w:val="Naam"/>
        <w:jc w:val="right"/>
        <w:rPr>
          <w:rFonts w:ascii="Biome" w:hAnsi="Biome" w:cs="Biome"/>
          <w:color w:val="002060"/>
          <w:sz w:val="44"/>
          <w:szCs w:val="44"/>
          <w:lang w:val="az-Latn-AZ" w:bidi="ar-SA"/>
        </w:rPr>
      </w:pPr>
      <w:r w:rsidRPr="003744A0">
        <w:rPr>
          <w:rFonts w:ascii="Arial" w:hAnsi="Arial" w:cs="Arial" w:hint="cs"/>
          <w:color w:val="002060"/>
          <w:sz w:val="44"/>
          <w:szCs w:val="44"/>
          <w:rtl/>
          <w:lang w:val="az-Latn-AZ" w:bidi="ar-SA"/>
        </w:rPr>
        <w:t>آ</w:t>
      </w:r>
      <w:r w:rsidRPr="003744A0">
        <w:rPr>
          <w:rFonts w:ascii="Biome" w:hAnsi="Biome" w:cs="Biome"/>
          <w:color w:val="002060"/>
          <w:sz w:val="44"/>
          <w:szCs w:val="44"/>
          <w:rtl/>
          <w:lang w:val="az-Latn-AZ" w:bidi="ar-SA"/>
        </w:rPr>
        <w:t>.</w:t>
      </w:r>
      <w:r w:rsidRPr="003744A0">
        <w:rPr>
          <w:rFonts w:ascii="Arial" w:hAnsi="Arial" w:cs="Arial" w:hint="cs"/>
          <w:color w:val="002060"/>
          <w:sz w:val="44"/>
          <w:szCs w:val="44"/>
          <w:rtl/>
          <w:lang w:val="az-Latn-AZ" w:bidi="ar-SA"/>
        </w:rPr>
        <w:t>ج</w:t>
      </w:r>
      <w:r w:rsidRPr="003744A0">
        <w:rPr>
          <w:rFonts w:ascii="Biome" w:hAnsi="Biome" w:cs="Biome"/>
          <w:color w:val="002060"/>
          <w:sz w:val="44"/>
          <w:szCs w:val="44"/>
          <w:rtl/>
          <w:lang w:val="az-Latn-AZ" w:bidi="ar-SA"/>
        </w:rPr>
        <w:t>.</w:t>
      </w:r>
      <w:r w:rsidRPr="003744A0">
        <w:rPr>
          <w:rFonts w:ascii="Arial" w:hAnsi="Arial" w:cs="Arial" w:hint="cs"/>
          <w:color w:val="002060"/>
          <w:sz w:val="44"/>
          <w:szCs w:val="44"/>
          <w:rtl/>
          <w:lang w:val="az-Latn-AZ" w:bidi="ar-SA"/>
        </w:rPr>
        <w:t>پ</w:t>
      </w:r>
      <w:r w:rsidRPr="003744A0">
        <w:rPr>
          <w:rFonts w:ascii="Biome" w:hAnsi="Biome" w:cs="Biome"/>
          <w:color w:val="002060"/>
          <w:sz w:val="44"/>
          <w:szCs w:val="44"/>
          <w:rtl/>
          <w:lang w:val="az-Latn-AZ" w:bidi="ar-SA"/>
        </w:rPr>
        <w:t xml:space="preserve"> </w:t>
      </w:r>
      <w:r w:rsidR="00676FA7" w:rsidRPr="003744A0">
        <w:rPr>
          <w:rFonts w:ascii="Arial" w:hAnsi="Arial" w:cs="Arial" w:hint="cs"/>
          <w:color w:val="002060"/>
          <w:sz w:val="44"/>
          <w:szCs w:val="44"/>
          <w:rtl/>
          <w:lang w:val="az-Latn-AZ" w:bidi="ar-SA"/>
        </w:rPr>
        <w:t>عضویت</w:t>
      </w:r>
      <w:r w:rsidR="00676FA7" w:rsidRPr="003744A0">
        <w:rPr>
          <w:rFonts w:ascii="Biome" w:hAnsi="Biome" w:cs="Biome"/>
          <w:color w:val="002060"/>
          <w:sz w:val="44"/>
          <w:szCs w:val="44"/>
          <w:rtl/>
          <w:lang w:val="az-Latn-AZ" w:bidi="ar-SA"/>
        </w:rPr>
        <w:t xml:space="preserve"> </w:t>
      </w:r>
      <w:r w:rsidR="00676FA7" w:rsidRPr="003744A0">
        <w:rPr>
          <w:rFonts w:ascii="Arial" w:hAnsi="Arial" w:cs="Arial" w:hint="cs"/>
          <w:color w:val="002060"/>
          <w:sz w:val="44"/>
          <w:szCs w:val="44"/>
          <w:rtl/>
          <w:lang w:val="az-Latn-AZ" w:bidi="ar-SA"/>
        </w:rPr>
        <w:t>فورمو</w:t>
      </w:r>
      <w:r w:rsidR="00676FA7" w:rsidRPr="003744A0">
        <w:rPr>
          <w:rFonts w:ascii="Biome" w:hAnsi="Biome" w:cs="Biome"/>
          <w:color w:val="002060"/>
          <w:sz w:val="44"/>
          <w:szCs w:val="44"/>
          <w:rtl/>
          <w:lang w:val="az-Latn-AZ" w:bidi="ar-SA"/>
        </w:rPr>
        <w:t>:</w:t>
      </w:r>
    </w:p>
    <w:p w14:paraId="26BDDB8D" w14:textId="77777777" w:rsidR="001E12E0" w:rsidRPr="003744A0" w:rsidRDefault="001E12E0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</w:p>
    <w:p w14:paraId="4490C6A3" w14:textId="7FFFD56A" w:rsidR="00676FA7" w:rsidRPr="003744A0" w:rsidRDefault="00676FA7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گونئی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آذربایجان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جومهورییت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پارتییاسینا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اویه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اولماق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اوچون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لطفاً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بو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فورمو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اَئکسیکسیز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(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کامل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>)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دولدوروب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="000560C0">
        <w:rPr>
          <w:rFonts w:ascii="Arial" w:hAnsi="Arial" w:cs="Arial"/>
          <w:sz w:val="28"/>
          <w:szCs w:val="28"/>
          <w:rtl/>
          <w:lang w:val="az-Latn-AZ" w:bidi="ar-SA"/>
        </w:rPr>
        <w:t>بیزیم</w:t>
      </w:r>
      <w:r w:rsidR="000560C0">
        <w:rPr>
          <w:rFonts w:ascii="Biome" w:hAnsi="Biome" w:cs="Times New Roman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ایمیل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آدرس</w:t>
      </w:r>
      <w:r w:rsidR="000560C0">
        <w:rPr>
          <w:rFonts w:ascii="Arial" w:hAnsi="Arial" w:cs="Arial"/>
          <w:sz w:val="28"/>
          <w:szCs w:val="28"/>
          <w:rtl/>
          <w:lang w:val="az-Latn-AZ" w:bidi="ar-SA"/>
        </w:rPr>
        <w:t>لر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ینه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گؤنده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رین</w:t>
      </w:r>
      <w:r w:rsidR="0000103C">
        <w:rPr>
          <w:rFonts w:ascii="Biome" w:hAnsi="Biome" w:cs="Times New Roman"/>
          <w:sz w:val="28"/>
          <w:szCs w:val="28"/>
          <w:rtl/>
          <w:lang w:val="az-Latn-AZ" w:bidi="ar-SA"/>
        </w:rPr>
        <w:t xml:space="preserve"> لطفا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>.</w:t>
      </w:r>
    </w:p>
    <w:p w14:paraId="7402947A" w14:textId="77777777" w:rsidR="00676FA7" w:rsidRPr="003744A0" w:rsidRDefault="00676FA7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</w:p>
    <w:p w14:paraId="0178A4D7" w14:textId="77777777" w:rsidR="00676FA7" w:rsidRPr="003744A0" w:rsidRDefault="00676FA7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</w:p>
    <w:p w14:paraId="7955BDA5" w14:textId="71EE580C" w:rsidR="00676FA7" w:rsidRPr="003744A0" w:rsidRDefault="00676FA7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آشاغیدا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وئردییینیز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بوتون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بیلگیلئر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پارتییانین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تفتیش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قورولو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طرفیندن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آراشتیریلاجاقدیر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. </w:t>
      </w:r>
      <w:r w:rsidRPr="003744A0">
        <w:rPr>
          <w:rFonts w:ascii="Biome" w:hAnsi="Biome" w:cs="Biome"/>
          <w:sz w:val="28"/>
          <w:szCs w:val="28"/>
          <w:lang w:val="pt-BR"/>
        </w:rPr>
        <w:t> </w:t>
      </w:r>
    </w:p>
    <w:p w14:paraId="0E77DF41" w14:textId="5FC61CAC" w:rsidR="00192482" w:rsidRPr="003744A0" w:rsidRDefault="00676FA7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  <w:r w:rsidRPr="003744A0">
        <w:rPr>
          <w:rFonts w:ascii="Biome" w:hAnsi="Biome" w:cs="Biome"/>
          <w:sz w:val="28"/>
          <w:szCs w:val="28"/>
          <w:lang w:val="pt-BR"/>
        </w:rPr>
        <w:t xml:space="preserve"> </w:t>
      </w:r>
    </w:p>
    <w:p w14:paraId="32FD21FD" w14:textId="344A9020" w:rsidR="006F533D" w:rsidRPr="003744A0" w:rsidRDefault="003B23C9" w:rsidP="007E5CD5">
      <w:pPr>
        <w:pStyle w:val="Kop1"/>
        <w:jc w:val="right"/>
        <w:rPr>
          <w:rFonts w:ascii="Biome" w:hAnsi="Biome" w:cs="Biome"/>
          <w:sz w:val="28"/>
          <w:szCs w:val="28"/>
        </w:rPr>
      </w:pP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شخصی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بیلگیلرینیز</w:t>
      </w:r>
    </w:p>
    <w:p w14:paraId="340DB2BD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sz w:val="28"/>
          <w:szCs w:val="28"/>
          <w:lang w:val="pt-BR"/>
        </w:rPr>
      </w:pPr>
      <w:r w:rsidRPr="003744A0">
        <w:rPr>
          <w:rFonts w:ascii="Biome" w:hAnsi="Biome" w:cs="Biome"/>
          <w:sz w:val="28"/>
          <w:szCs w:val="28"/>
          <w:lang w:val="pt-BR"/>
        </w:rPr>
        <w:t xml:space="preserve"> </w:t>
      </w:r>
    </w:p>
    <w:p w14:paraId="0C8ECF9C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آدینیز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5DBF4A11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lang w:val="pt-BR"/>
        </w:rPr>
        <w:t xml:space="preserve"> </w:t>
      </w:r>
    </w:p>
    <w:p w14:paraId="0E896970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سوی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آدینیز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489E9972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</w:p>
    <w:p w14:paraId="07718741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تاخما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آد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(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اسم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مستعار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)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وارسا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:</w:t>
      </w:r>
    </w:p>
    <w:p w14:paraId="295E7E1D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</w:p>
    <w:p w14:paraId="2918EC8A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دوغوم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تاریخی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:</w:t>
      </w:r>
    </w:p>
    <w:p w14:paraId="3C3720FB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lang w:val="pt-BR"/>
        </w:rPr>
        <w:t xml:space="preserve"> </w:t>
      </w:r>
    </w:p>
    <w:p w14:paraId="29F91587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آتا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آدی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53BB9570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lang w:val="pt-BR"/>
        </w:rPr>
        <w:t xml:space="preserve"> </w:t>
      </w:r>
    </w:p>
    <w:p w14:paraId="5E60C8C5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آنا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آدی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42031AAA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lang w:val="pt-BR"/>
        </w:rPr>
        <w:t xml:space="preserve"> </w:t>
      </w:r>
    </w:p>
    <w:p w14:paraId="0C22B138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ايميل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29F5736F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lang w:val="pt-BR"/>
        </w:rPr>
        <w:t xml:space="preserve"> </w:t>
      </w:r>
    </w:p>
    <w:p w14:paraId="485A24BE" w14:textId="599ED482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تلفون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نومر</w:t>
      </w:r>
      <w:r w:rsidR="00AE3CB4"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ه</w:t>
      </w:r>
      <w:r w:rsidR="00AE3CB4"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سی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45406870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Biome" w:hAnsi="Biome" w:cs="Biome"/>
          <w:b w:val="0"/>
          <w:bCs/>
          <w:sz w:val="28"/>
          <w:szCs w:val="28"/>
          <w:lang w:val="pt-BR"/>
        </w:rPr>
        <w:t xml:space="preserve"> </w:t>
      </w:r>
    </w:p>
    <w:p w14:paraId="52F35B3E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اجتماعی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موقعیتییز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(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ائولی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/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سوبای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):</w:t>
      </w:r>
    </w:p>
    <w:p w14:paraId="5D002919" w14:textId="77777777" w:rsidR="006F533D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pt-BR"/>
        </w:rPr>
      </w:pPr>
    </w:p>
    <w:p w14:paraId="0579141D" w14:textId="44EE254A" w:rsidR="00192482" w:rsidRPr="003744A0" w:rsidRDefault="006F533D" w:rsidP="007E5CD5">
      <w:pPr>
        <w:pStyle w:val="Naam"/>
        <w:jc w:val="right"/>
        <w:rPr>
          <w:rFonts w:ascii="Biome" w:hAnsi="Biome" w:cs="Biome"/>
          <w:b w:val="0"/>
          <w:bCs/>
          <w:sz w:val="28"/>
          <w:szCs w:val="28"/>
          <w:lang w:val="az-Latn-AZ" w:bidi="ar-SA"/>
        </w:rPr>
      </w:pP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sz w:val="28"/>
          <w:szCs w:val="28"/>
          <w:rtl/>
          <w:lang w:val="az-Latn-AZ" w:bidi="ar-SA"/>
        </w:rPr>
        <w:t>آدرِسینیز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>:</w:t>
      </w:r>
    </w:p>
    <w:p w14:paraId="0DA9B228" w14:textId="77777777" w:rsidR="00BF5148" w:rsidRPr="003744A0" w:rsidRDefault="00BF5148" w:rsidP="007E5CD5">
      <w:pPr>
        <w:pStyle w:val="Naam"/>
        <w:jc w:val="right"/>
        <w:rPr>
          <w:rFonts w:ascii="Biome" w:hAnsi="Biome" w:cs="Biome"/>
          <w:b w:val="0"/>
          <w:bCs/>
          <w:color w:val="C00000"/>
          <w:sz w:val="28"/>
          <w:szCs w:val="28"/>
          <w:lang w:val="pt-BR"/>
        </w:rPr>
      </w:pPr>
    </w:p>
    <w:p w14:paraId="11056119" w14:textId="1EAFC15B" w:rsidR="00192482" w:rsidRPr="003744A0" w:rsidRDefault="00BF5148" w:rsidP="007E5CD5">
      <w:pPr>
        <w:pStyle w:val="Kop1"/>
        <w:jc w:val="right"/>
        <w:rPr>
          <w:rFonts w:ascii="Biome" w:hAnsi="Biome" w:cs="Biome"/>
          <w:b w:val="0"/>
          <w:bCs/>
          <w:color w:val="C00000"/>
          <w:sz w:val="28"/>
          <w:szCs w:val="28"/>
        </w:rPr>
      </w:pP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۲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-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ائیتیم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>(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تحصیل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)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یئتَنک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>(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استعداد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)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باجاری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:</w:t>
      </w:r>
    </w:p>
    <w:p w14:paraId="432CD9BD" w14:textId="36B0FB37" w:rsidR="00BF5148" w:rsidRPr="003744A0" w:rsidRDefault="00BF5148" w:rsidP="007E5CD5">
      <w:pPr>
        <w:jc w:val="right"/>
        <w:rPr>
          <w:rFonts w:ascii="Biome" w:hAnsi="Biome" w:cs="Biome"/>
          <w:bCs/>
          <w:sz w:val="28"/>
          <w:szCs w:val="28"/>
        </w:rPr>
      </w:pPr>
    </w:p>
    <w:p w14:paraId="043B0732" w14:textId="08165C18" w:rsidR="00BF5148" w:rsidRPr="003744A0" w:rsidRDefault="00BF5148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ائیتیم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تحصیلینیزین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سطحی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:</w:t>
      </w:r>
    </w:p>
    <w:p w14:paraId="413F0938" w14:textId="14B958C0" w:rsidR="00BF5148" w:rsidRPr="003744A0" w:rsidRDefault="00BF5148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مهارتلرینیز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نَدیر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:</w:t>
      </w:r>
    </w:p>
    <w:p w14:paraId="7C1D7D05" w14:textId="0A7E5A54" w:rsidR="00BF5148" w:rsidRPr="003744A0" w:rsidRDefault="00BF5148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شغل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ایشینیز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:</w:t>
      </w:r>
    </w:p>
    <w:p w14:paraId="59FBA647" w14:textId="21A998A6" w:rsidR="00192482" w:rsidRPr="003744A0" w:rsidRDefault="00192482" w:rsidP="009A5FEA">
      <w:pPr>
        <w:pStyle w:val="Lijstopsomteken"/>
        <w:numPr>
          <w:ilvl w:val="0"/>
          <w:numId w:val="0"/>
        </w:numPr>
        <w:jc w:val="center"/>
        <w:rPr>
          <w:rFonts w:ascii="Biome" w:hAnsi="Biome" w:cs="Biome"/>
          <w:bCs/>
          <w:color w:val="C00000"/>
          <w:sz w:val="28"/>
          <w:szCs w:val="28"/>
        </w:rPr>
      </w:pPr>
    </w:p>
    <w:p w14:paraId="2626D274" w14:textId="4B60DF71" w:rsidR="00192482" w:rsidRPr="003744A0" w:rsidRDefault="0042027E" w:rsidP="007E5CD5">
      <w:pPr>
        <w:pStyle w:val="Kop1"/>
        <w:jc w:val="right"/>
        <w:rPr>
          <w:rFonts w:ascii="Biome" w:hAnsi="Biome" w:cs="Biome"/>
          <w:b w:val="0"/>
          <w:bCs/>
          <w:color w:val="C00000"/>
          <w:sz w:val="28"/>
          <w:szCs w:val="28"/>
        </w:rPr>
      </w:pP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lastRenderedPageBreak/>
        <w:t>۳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-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سیاسی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فعالییتلر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اؤز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کچمیشنیز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>:</w:t>
      </w:r>
    </w:p>
    <w:p w14:paraId="50C6EFCC" w14:textId="24724A14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Biome" w:hAnsi="Biome" w:cs="Biome"/>
          <w:bCs/>
          <w:sz w:val="28"/>
          <w:szCs w:val="28"/>
        </w:rPr>
        <w:t xml:space="preserve"> </w:t>
      </w:r>
    </w:p>
    <w:p w14:paraId="771EE943" w14:textId="566E846D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-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بوگونه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کیمین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آذربایجان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میلّی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حرکتینده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چالیشما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فعالییتلرینیزی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اولوبمو؟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Biome" w:hAnsi="Biome" w:cs="Biome"/>
          <w:bCs/>
          <w:sz w:val="28"/>
          <w:szCs w:val="28"/>
        </w:rPr>
        <w:t xml:space="preserve"> </w:t>
      </w:r>
    </w:p>
    <w:p w14:paraId="3635291E" w14:textId="4EC61936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فعالیتلرینیزی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بیزه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قیسسا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پایلاشین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لطفا</w:t>
      </w:r>
      <w:r w:rsidR="009A5FEA"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</w:p>
    <w:p w14:paraId="3C4A6956" w14:textId="4E307A4E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</w:p>
    <w:p w14:paraId="34F8472A" w14:textId="69AE6BE1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یاخینینیز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بوگونه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کیمین،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میلّی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فعالیتینیزدن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دولایی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توتوقلانیبمی</w:t>
      </w:r>
      <w:r w:rsidR="009F03F8"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؟</w:t>
      </w:r>
    </w:p>
    <w:p w14:paraId="2D475EA7" w14:textId="194A7BE6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توتوقلاما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زامان،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مدت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حؤکم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ایله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</w:p>
    <w:p w14:paraId="5A3C0D4B" w14:textId="680AC082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–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میللی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حرکت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خاریجینده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سیاسی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اجتماعی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فعالیتینز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اولوبمو؟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قیسسا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توضیح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وئرین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لطفا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:</w:t>
      </w:r>
      <w:r w:rsidRPr="003744A0">
        <w:rPr>
          <w:rFonts w:ascii="Biome" w:hAnsi="Biome" w:cs="Biome"/>
          <w:bCs/>
          <w:sz w:val="28"/>
          <w:szCs w:val="28"/>
        </w:rPr>
        <w:t xml:space="preserve"> </w:t>
      </w:r>
    </w:p>
    <w:p w14:paraId="670B1865" w14:textId="77777777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</w:p>
    <w:p w14:paraId="7192ED92" w14:textId="59548DF7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۴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-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کئچمیشده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پارتیه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اجتماعی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سیاسی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تشکیلاتا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اویَلیغینیز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اولوبمو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</w:p>
    <w:p w14:paraId="05C093D5" w14:textId="0A9DA7CE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اگر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عضويّتینیز،اولوبسا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تشکیلات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تاریخلر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آراسیندا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آیریلماق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سببینیز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ندیر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؟</w:t>
      </w:r>
    </w:p>
    <w:p w14:paraId="590CF87D" w14:textId="36599F96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</w:p>
    <w:p w14:paraId="1F330C48" w14:textId="2E45CE12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۵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ایراندا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گونئی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آذربایجاندا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ائیلم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اعتراضات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،میدانی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تظاهرات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باشقا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ائتکینلیکلره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قاتیلیمینیز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اولوبمو؟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تاریخلرده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هاردا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؟</w:t>
      </w:r>
      <w:r w:rsidRPr="003744A0">
        <w:rPr>
          <w:rFonts w:ascii="Biome" w:hAnsi="Biome" w:cs="Biome"/>
          <w:bCs/>
          <w:sz w:val="28"/>
          <w:szCs w:val="28"/>
        </w:rPr>
        <w:t xml:space="preserve"> </w:t>
      </w:r>
    </w:p>
    <w:p w14:paraId="15F781D0" w14:textId="77777777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</w:p>
    <w:p w14:paraId="2EBC84AD" w14:textId="77777777" w:rsidR="0042027E" w:rsidRPr="003744A0" w:rsidRDefault="0042027E" w:rsidP="007E5CD5">
      <w:p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۶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سیاسی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اجتماعی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تاریخی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هانسی،آراشدیرما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مقاله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تئوری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چالیشمالارینیز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اولوبمو؟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حاقدا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قیسسا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بیلگی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ورین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لطفا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.  </w:t>
      </w:r>
    </w:p>
    <w:p w14:paraId="3A646BC1" w14:textId="64AFA76E" w:rsidR="00192482" w:rsidRPr="003744A0" w:rsidRDefault="00192482" w:rsidP="007E5CD5">
      <w:pPr>
        <w:jc w:val="right"/>
        <w:rPr>
          <w:rFonts w:ascii="Biome" w:hAnsi="Biome" w:cs="Biome"/>
          <w:bCs/>
          <w:color w:val="C00000"/>
          <w:sz w:val="28"/>
          <w:szCs w:val="28"/>
        </w:rPr>
      </w:pPr>
    </w:p>
    <w:p w14:paraId="03DB8DB2" w14:textId="60389DB5" w:rsidR="00B057D7" w:rsidRPr="003744A0" w:rsidRDefault="00B057D7" w:rsidP="007E5CD5">
      <w:pPr>
        <w:pStyle w:val="Kop1"/>
        <w:jc w:val="right"/>
        <w:rPr>
          <w:rFonts w:ascii="Biome" w:hAnsi="Biome" w:cs="Biome"/>
          <w:b w:val="0"/>
          <w:bCs/>
          <w:color w:val="C00000"/>
          <w:sz w:val="28"/>
          <w:szCs w:val="28"/>
        </w:rPr>
      </w:pPr>
      <w:r w:rsidRPr="003744A0">
        <w:rPr>
          <w:rFonts w:ascii="Biome" w:hAnsi="Biome" w:cs="Biome"/>
          <w:b w:val="0"/>
          <w:bCs/>
          <w:color w:val="C00000"/>
          <w:sz w:val="28"/>
          <w:szCs w:val="28"/>
        </w:rPr>
        <w:tab/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۴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-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سیاسی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باخیش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ترجیح</w:t>
      </w:r>
    </w:p>
    <w:p w14:paraId="18D797DE" w14:textId="77777777" w:rsidR="00B057D7" w:rsidRPr="003744A0" w:rsidRDefault="00B057D7" w:rsidP="007E5CD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</w:rPr>
      </w:pPr>
    </w:p>
    <w:p w14:paraId="4CC783D1" w14:textId="63CE8221" w:rsidR="00B057D7" w:rsidRPr="003744A0" w:rsidRDefault="00B057D7" w:rsidP="007E5CD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۴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۱</w:t>
      </w:r>
      <w:r w:rsidR="00A93B8A">
        <w:rPr>
          <w:rFonts w:ascii="Arial" w:hAnsi="Arial" w:cs="Arial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نَدن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گونئی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آذربایجان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جومهوریییت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پارتیسینی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سئچیبسینیز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؟</w:t>
      </w:r>
    </w:p>
    <w:p w14:paraId="1D18B9ED" w14:textId="66E05C4E" w:rsidR="00B057D7" w:rsidRPr="003744A0" w:rsidRDefault="00B057D7" w:rsidP="007E5CD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lastRenderedPageBreak/>
        <w:t>۴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۲</w:t>
      </w:r>
      <w:r w:rsidR="00A93B8A">
        <w:rPr>
          <w:rFonts w:ascii="Biome" w:hAnsi="Biome" w:cs="Times New Roman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بوگونه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'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دک،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سیاسی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غیری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سیاسی،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تشکیلاتی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گروهی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فعالیّتینیز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اولوبمو؟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اولوبسا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حاقدا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بیلگی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وئره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بیلیرمیسینیز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لطفا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. </w:t>
      </w:r>
    </w:p>
    <w:p w14:paraId="72313180" w14:textId="77777777" w:rsidR="00B057D7" w:rsidRPr="003744A0" w:rsidRDefault="00B057D7" w:rsidP="00A93B8A">
      <w:pPr>
        <w:pStyle w:val="Lijstopsomteken"/>
        <w:numPr>
          <w:ilvl w:val="0"/>
          <w:numId w:val="0"/>
        </w:numPr>
        <w:rPr>
          <w:rFonts w:ascii="Biome" w:hAnsi="Biome" w:cs="Biome"/>
          <w:bCs/>
          <w:sz w:val="28"/>
          <w:szCs w:val="28"/>
        </w:rPr>
      </w:pPr>
    </w:p>
    <w:p w14:paraId="599105BF" w14:textId="5573DFBA" w:rsidR="00B057D7" w:rsidRPr="003744A0" w:rsidRDefault="00B057D7" w:rsidP="007E5CD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  <w:lang w:val="az-Latn-AZ" w:bidi="ar-SA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۴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۳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="00E37F4E">
        <w:rPr>
          <w:rFonts w:ascii="Biome" w:hAnsi="Biome" w:cs="Times New Roman"/>
          <w:bCs/>
          <w:sz w:val="28"/>
          <w:szCs w:val="28"/>
          <w:rtl/>
          <w:lang w:val="az-Latn-AZ" w:bidi="ar-SA"/>
        </w:rPr>
        <w:t>-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پارتیه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اویه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اولماق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اوچون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پارتینین،مرامنامه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سینی،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اساسنامه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نیظام‌نامه‌سینی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اوخویوب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اونایلاماغینیز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لازیمدیر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 .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اوخویوب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قبول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="00E37F4E">
        <w:rPr>
          <w:rFonts w:ascii="Arial" w:hAnsi="Arial" w:cs="Arial"/>
          <w:bCs/>
          <w:sz w:val="28"/>
          <w:szCs w:val="28"/>
          <w:rtl/>
          <w:lang w:val="az-Latn-AZ" w:bidi="ar-SA"/>
        </w:rPr>
        <w:t>ائدیرسینیزمی</w:t>
      </w:r>
      <w:r w:rsidR="00155F5A"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؟</w:t>
      </w:r>
    </w:p>
    <w:p w14:paraId="77D60B93" w14:textId="77777777" w:rsidR="00462CC9" w:rsidRPr="003744A0" w:rsidRDefault="00462CC9" w:rsidP="007E5CD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  <w:lang w:val="az-Latn-AZ" w:bidi="ar-SA"/>
        </w:rPr>
      </w:pPr>
    </w:p>
    <w:p w14:paraId="7C295912" w14:textId="77777777" w:rsidR="00462CC9" w:rsidRPr="003744A0" w:rsidRDefault="00462CC9" w:rsidP="007E5CD5">
      <w:pPr>
        <w:pStyle w:val="Lijstnummering"/>
        <w:numPr>
          <w:ilvl w:val="0"/>
          <w:numId w:val="0"/>
        </w:numPr>
        <w:jc w:val="right"/>
        <w:rPr>
          <w:rFonts w:ascii="Biome" w:hAnsi="Biome" w:cs="Biome"/>
          <w:sz w:val="28"/>
          <w:szCs w:val="28"/>
          <w:lang w:val="az-Latn-AZ" w:bidi="ar-SA"/>
        </w:rPr>
      </w:pPr>
    </w:p>
    <w:p w14:paraId="796B596E" w14:textId="02692E7F" w:rsidR="0094679A" w:rsidRPr="003744A0" w:rsidRDefault="0094679A" w:rsidP="007E5CD5">
      <w:pPr>
        <w:pStyle w:val="Kop1"/>
        <w:jc w:val="right"/>
        <w:rPr>
          <w:rFonts w:ascii="Biome" w:hAnsi="Biome" w:cs="Biome"/>
          <w:b w:val="0"/>
          <w:bCs/>
          <w:sz w:val="28"/>
          <w:szCs w:val="28"/>
          <w:lang w:val="az-Latn-AZ" w:bidi="ar-SA"/>
        </w:rPr>
      </w:pP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سون</w:t>
      </w:r>
      <w:r w:rsidRPr="003744A0">
        <w:rPr>
          <w:rFonts w:ascii="Biome" w:hAnsi="Biome" w:cs="Biome"/>
          <w:b w:val="0"/>
          <w:bCs/>
          <w:color w:val="C00000"/>
          <w:sz w:val="28"/>
          <w:szCs w:val="28"/>
          <w:rtl/>
          <w:lang w:val="az-Latn-AZ" w:bidi="ar-SA"/>
        </w:rPr>
        <w:t xml:space="preserve">: </w:t>
      </w:r>
      <w:r w:rsidRPr="003744A0">
        <w:rPr>
          <w:rFonts w:ascii="Arial" w:hAnsi="Arial" w:cs="Arial" w:hint="cs"/>
          <w:b w:val="0"/>
          <w:bCs/>
          <w:color w:val="C00000"/>
          <w:sz w:val="28"/>
          <w:szCs w:val="28"/>
          <w:rtl/>
          <w:lang w:val="az-Latn-AZ" w:bidi="ar-SA"/>
        </w:rPr>
        <w:t>تعهد</w:t>
      </w:r>
      <w:r w:rsidRPr="003744A0">
        <w:rPr>
          <w:rFonts w:ascii="Biome" w:hAnsi="Biome" w:cs="Biome"/>
          <w:b w:val="0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Biome" w:hAnsi="Biome" w:cs="Biome"/>
          <w:b w:val="0"/>
          <w:bCs/>
          <w:sz w:val="28"/>
          <w:szCs w:val="28"/>
        </w:rPr>
        <w:t xml:space="preserve"> </w:t>
      </w:r>
    </w:p>
    <w:p w14:paraId="2606B0DA" w14:textId="3D36E61A" w:rsidR="0094679A" w:rsidRPr="003744A0" w:rsidRDefault="00F8166F" w:rsidP="00025D1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من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[..]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یوخاریدا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وئریلن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بوتون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بیلگیلرین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دوغرو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اکسیکسیز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اولدوغونو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اونایلاییرام</w:t>
      </w: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="0094679A" w:rsidRPr="003744A0">
        <w:rPr>
          <w:rFonts w:ascii="Biome" w:hAnsi="Biome" w:cs="Biome"/>
          <w:bCs/>
          <w:sz w:val="28"/>
          <w:szCs w:val="28"/>
        </w:rPr>
        <w:t xml:space="preserve"> </w:t>
      </w:r>
    </w:p>
    <w:p w14:paraId="7D2233DE" w14:textId="112DB6B8" w:rsidR="0094679A" w:rsidRPr="003744A0" w:rsidRDefault="0094679A" w:rsidP="007E5CD5">
      <w:pPr>
        <w:pStyle w:val="Lijstopsomteken"/>
        <w:numPr>
          <w:ilvl w:val="0"/>
          <w:numId w:val="0"/>
        </w:numPr>
        <w:jc w:val="right"/>
        <w:rPr>
          <w:rFonts w:ascii="Biome" w:hAnsi="Biome" w:cs="Biome"/>
          <w:bCs/>
          <w:sz w:val="28"/>
          <w:szCs w:val="28"/>
        </w:rPr>
      </w:pPr>
      <w:r w:rsidRPr="003744A0">
        <w:rPr>
          <w:rFonts w:ascii="Biome" w:hAnsi="Biome" w:cs="Biome"/>
          <w:bCs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bCs/>
          <w:sz w:val="28"/>
          <w:szCs w:val="28"/>
          <w:rtl/>
          <w:lang w:val="az-Latn-AZ" w:bidi="ar-SA"/>
        </w:rPr>
        <w:t>امضا</w:t>
      </w:r>
    </w:p>
    <w:p w14:paraId="2A2DCE27" w14:textId="1B9C94F7" w:rsidR="0001617E" w:rsidRPr="003744A0" w:rsidRDefault="00535BD0" w:rsidP="007E5CD5">
      <w:pPr>
        <w:pStyle w:val="Kop1"/>
        <w:jc w:val="right"/>
        <w:rPr>
          <w:rFonts w:ascii="Biome" w:hAnsi="Biome" w:cs="Times New Roman"/>
          <w:sz w:val="28"/>
          <w:szCs w:val="28"/>
          <w:rtl/>
          <w:lang w:val="az-Latn-AZ" w:bidi="ar-SA"/>
        </w:rPr>
      </w:pPr>
      <w:r w:rsidRPr="003744A0">
        <w:rPr>
          <w:rFonts w:ascii="Arial" w:hAnsi="Arial" w:cs="Arial" w:hint="cs"/>
          <w:color w:val="C00000"/>
          <w:sz w:val="28"/>
          <w:szCs w:val="28"/>
          <w:rtl/>
          <w:lang w:val="az-Latn-AZ" w:bidi="ar-SA"/>
        </w:rPr>
        <w:t>گؤندَرمه</w:t>
      </w:r>
      <w:r w:rsidR="0001617E"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</w:p>
    <w:p w14:paraId="1ECA5E78" w14:textId="0BE50432" w:rsidR="0001617E" w:rsidRPr="003744A0" w:rsidRDefault="00A805BA" w:rsidP="007E5CD5">
      <w:pPr>
        <w:jc w:val="right"/>
        <w:rPr>
          <w:rFonts w:ascii="Biome" w:hAnsi="Biome" w:cs="Biome"/>
          <w:sz w:val="28"/>
          <w:szCs w:val="28"/>
          <w:lang w:val="az-Latn-AZ" w:bidi="ar-SA"/>
        </w:rPr>
      </w:pP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لطفا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دولدورودوغونوز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بو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فورمو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(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وورد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و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یا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پی‌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د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>.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اف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)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فورمتیندن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بیزیم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ایمیل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آدرِسینه</w:t>
      </w:r>
      <w:r w:rsidRPr="003744A0">
        <w:rPr>
          <w:rFonts w:ascii="Biome" w:hAnsi="Biome" w:cs="Biome"/>
          <w:sz w:val="28"/>
          <w:szCs w:val="28"/>
          <w:rtl/>
          <w:lang w:val="az-Latn-AZ" w:bidi="ar-SA"/>
        </w:rPr>
        <w:t xml:space="preserve"> </w:t>
      </w:r>
      <w:r w:rsidRPr="003744A0">
        <w:rPr>
          <w:rFonts w:ascii="Arial" w:hAnsi="Arial" w:cs="Arial" w:hint="cs"/>
          <w:sz w:val="28"/>
          <w:szCs w:val="28"/>
          <w:rtl/>
          <w:lang w:val="az-Latn-AZ" w:bidi="ar-SA"/>
        </w:rPr>
        <w:t>گؤندَرین</w:t>
      </w:r>
    </w:p>
    <w:p w14:paraId="3B9DEC83" w14:textId="6C59DD71" w:rsidR="0001617E" w:rsidRPr="003744A0" w:rsidRDefault="008F3E25" w:rsidP="007E5CD5">
      <w:pPr>
        <w:jc w:val="right"/>
        <w:rPr>
          <w:rFonts w:ascii="Biome" w:hAnsi="Biome" w:cs="Biome"/>
          <w:sz w:val="28"/>
          <w:szCs w:val="28"/>
          <w:lang w:val="az-Latn-AZ" w:bidi="ar-SA"/>
        </w:rPr>
      </w:pPr>
      <w:hyperlink r:id="rId8" w:history="1">
        <w:r w:rsidR="0001617E" w:rsidRPr="003744A0">
          <w:rPr>
            <w:rStyle w:val="Hyperlink"/>
            <w:rFonts w:ascii="Biome" w:hAnsi="Biome" w:cs="Biome"/>
            <w:sz w:val="28"/>
            <w:szCs w:val="28"/>
            <w:lang w:val="az-Latn-AZ" w:bidi="ar-SA"/>
          </w:rPr>
          <w:t>teftis@azcp.org</w:t>
        </w:r>
      </w:hyperlink>
    </w:p>
    <w:p w14:paraId="34872320" w14:textId="1B892578" w:rsidR="0001617E" w:rsidRPr="003744A0" w:rsidRDefault="008F3E25" w:rsidP="007E5CD5">
      <w:pPr>
        <w:jc w:val="right"/>
        <w:rPr>
          <w:rFonts w:ascii="Biome" w:hAnsi="Biome" w:cs="Biome"/>
          <w:sz w:val="28"/>
          <w:szCs w:val="28"/>
          <w:lang w:val="az-Latn-AZ" w:bidi="ar-SA"/>
        </w:rPr>
      </w:pPr>
      <w:hyperlink r:id="rId9" w:history="1">
        <w:r w:rsidR="0001617E" w:rsidRPr="003744A0">
          <w:rPr>
            <w:rStyle w:val="Hyperlink"/>
            <w:rFonts w:ascii="Biome" w:hAnsi="Biome" w:cs="Biome"/>
            <w:sz w:val="28"/>
            <w:szCs w:val="28"/>
            <w:lang w:val="az-Latn-AZ" w:bidi="ar-SA"/>
          </w:rPr>
          <w:t>İletisim@azcp.org</w:t>
        </w:r>
      </w:hyperlink>
      <w:r w:rsidR="0001617E" w:rsidRPr="003744A0">
        <w:rPr>
          <w:rFonts w:ascii="Biome" w:hAnsi="Biome" w:cs="Biome"/>
          <w:sz w:val="28"/>
          <w:szCs w:val="28"/>
          <w:lang w:val="az-Latn-AZ" w:bidi="ar-SA"/>
        </w:rPr>
        <w:t xml:space="preserve"> </w:t>
      </w:r>
    </w:p>
    <w:p w14:paraId="325B4A89" w14:textId="45584FA5" w:rsidR="00192482" w:rsidRPr="003744A0" w:rsidRDefault="00192482" w:rsidP="0000103C">
      <w:pPr>
        <w:pStyle w:val="Lijstopsomteken"/>
        <w:numPr>
          <w:ilvl w:val="0"/>
          <w:numId w:val="0"/>
        </w:numPr>
        <w:rPr>
          <w:rFonts w:ascii="Biome" w:hAnsi="Biome" w:cs="Biome"/>
          <w:sz w:val="28"/>
          <w:szCs w:val="28"/>
        </w:rPr>
      </w:pPr>
    </w:p>
    <w:sectPr w:rsidR="00192482" w:rsidRPr="003744A0">
      <w:headerReference w:type="default" r:id="rId10"/>
      <w:footerReference w:type="default" r:id="rId11"/>
      <w:headerReference w:type="first" r:id="rId12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3F41A" w14:textId="77777777" w:rsidR="00C0662C" w:rsidRDefault="00C0662C">
      <w:r>
        <w:separator/>
      </w:r>
    </w:p>
  </w:endnote>
  <w:endnote w:type="continuationSeparator" w:id="0">
    <w:p w14:paraId="367723ED" w14:textId="77777777" w:rsidR="00C0662C" w:rsidRDefault="00C06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iome">
    <w:panose1 w:val="020B0503030204020804"/>
    <w:charset w:val="00"/>
    <w:family w:val="swiss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EFF46" w14:textId="77777777" w:rsidR="00192482" w:rsidRDefault="00ED6A46">
    <w:pPr>
      <w:pStyle w:val="Voetteks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CE8E3" w14:textId="77777777" w:rsidR="00C0662C" w:rsidRDefault="00C0662C">
      <w:r>
        <w:separator/>
      </w:r>
    </w:p>
  </w:footnote>
  <w:footnote w:type="continuationSeparator" w:id="0">
    <w:p w14:paraId="20150BAB" w14:textId="77777777" w:rsidR="00C0662C" w:rsidRDefault="00C06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14611" w14:textId="77777777" w:rsidR="00192482" w:rsidRDefault="00ED6A46">
    <w:r>
      <w:rPr>
        <w:noProof/>
        <w:lang w:val="lt-LT" w:eastAsia="zh-CN"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15DB5CA" wp14:editId="2313BB49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27227D03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6AB4" w14:textId="77777777" w:rsidR="00192482" w:rsidRDefault="00ED6A46">
    <w:r>
      <w:rPr>
        <w:noProof/>
        <w:lang w:val="lt-LT" w:eastAsia="zh-CN" w:bidi="ar-SA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47049C23" wp14:editId="16E6C28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0"/>
              <wp:wrapNone/>
              <wp:docPr id="4" name="Groep 4" title="Paginaframe met tabblad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Vrije v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DC1B0C0" w14:textId="77777777" w:rsidR="00192482" w:rsidRDefault="00192482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47049C23" id="Groep 4" o:spid="_x0000_s1026" alt="Titel: Paginaframe met tabblad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">
              <v:shape id="Frame 5" o:spid="_x0000_s1027" style="position:absolute;left:1333;width:73152;height:96012;visibility:visible;mso-wrap-style:square;v-text-anchor:middle" coordsize="7315200,96012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Vrije vorm 8" o:spid="_x0000_s1028" style="position:absolute;left:2286;top:4286;width:3581;height:8020;visibility:visible;mso-wrap-style:square;v-text-anchor:top" coordsize="240,528" o:spt="1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2DC1B0C0" w14:textId="77777777" w:rsidR="00192482" w:rsidRDefault="00192482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EAB4EE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78A54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jstopsomteken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jstnummer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12623">
    <w:abstractNumId w:val="9"/>
  </w:num>
  <w:num w:numId="2" w16cid:durableId="1703902727">
    <w:abstractNumId w:val="11"/>
  </w:num>
  <w:num w:numId="3" w16cid:durableId="1544100933">
    <w:abstractNumId w:val="10"/>
  </w:num>
  <w:num w:numId="4" w16cid:durableId="1245339947">
    <w:abstractNumId w:val="7"/>
  </w:num>
  <w:num w:numId="5" w16cid:durableId="2110617545">
    <w:abstractNumId w:val="6"/>
  </w:num>
  <w:num w:numId="6" w16cid:durableId="2073500242">
    <w:abstractNumId w:val="5"/>
  </w:num>
  <w:num w:numId="7" w16cid:durableId="669799892">
    <w:abstractNumId w:val="4"/>
  </w:num>
  <w:num w:numId="8" w16cid:durableId="131336651">
    <w:abstractNumId w:val="8"/>
  </w:num>
  <w:num w:numId="9" w16cid:durableId="921644755">
    <w:abstractNumId w:val="3"/>
  </w:num>
  <w:num w:numId="10" w16cid:durableId="1716193402">
    <w:abstractNumId w:val="2"/>
  </w:num>
  <w:num w:numId="11" w16cid:durableId="745999933">
    <w:abstractNumId w:val="1"/>
  </w:num>
  <w:num w:numId="12" w16cid:durableId="682240824">
    <w:abstractNumId w:val="0"/>
  </w:num>
  <w:num w:numId="13" w16cid:durableId="2094935384">
    <w:abstractNumId w:val="12"/>
  </w:num>
  <w:num w:numId="14" w16cid:durableId="93671210">
    <w:abstractNumId w:val="9"/>
  </w:num>
  <w:num w:numId="15" w16cid:durableId="6770747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attachedTemplate r:id="rId1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7A2"/>
    <w:rsid w:val="0000103C"/>
    <w:rsid w:val="0001617E"/>
    <w:rsid w:val="00025D15"/>
    <w:rsid w:val="00046BBF"/>
    <w:rsid w:val="000560C0"/>
    <w:rsid w:val="00070E89"/>
    <w:rsid w:val="000C62F1"/>
    <w:rsid w:val="00155BAF"/>
    <w:rsid w:val="00155F5A"/>
    <w:rsid w:val="00192482"/>
    <w:rsid w:val="001E12E0"/>
    <w:rsid w:val="001E7276"/>
    <w:rsid w:val="002C52BF"/>
    <w:rsid w:val="00330A41"/>
    <w:rsid w:val="003744A0"/>
    <w:rsid w:val="003B23C9"/>
    <w:rsid w:val="0042027E"/>
    <w:rsid w:val="00462CC9"/>
    <w:rsid w:val="00477459"/>
    <w:rsid w:val="004912A6"/>
    <w:rsid w:val="004A1B68"/>
    <w:rsid w:val="0052795D"/>
    <w:rsid w:val="00533BCB"/>
    <w:rsid w:val="00535BD0"/>
    <w:rsid w:val="00576A68"/>
    <w:rsid w:val="00676FA7"/>
    <w:rsid w:val="006E0738"/>
    <w:rsid w:val="006F533D"/>
    <w:rsid w:val="007A7E18"/>
    <w:rsid w:val="007E5CD5"/>
    <w:rsid w:val="008F3E25"/>
    <w:rsid w:val="0094679A"/>
    <w:rsid w:val="00980E50"/>
    <w:rsid w:val="009A5FEA"/>
    <w:rsid w:val="009F03F8"/>
    <w:rsid w:val="00A805BA"/>
    <w:rsid w:val="00A93B8A"/>
    <w:rsid w:val="00AE3CB4"/>
    <w:rsid w:val="00B055C6"/>
    <w:rsid w:val="00B057D7"/>
    <w:rsid w:val="00BF5148"/>
    <w:rsid w:val="00C0662C"/>
    <w:rsid w:val="00D10507"/>
    <w:rsid w:val="00D22C4F"/>
    <w:rsid w:val="00E37F4E"/>
    <w:rsid w:val="00E63D40"/>
    <w:rsid w:val="00ED6A46"/>
    <w:rsid w:val="00EE17A2"/>
    <w:rsid w:val="00EF36C9"/>
    <w:rsid w:val="00F31B6D"/>
    <w:rsid w:val="00F8166F"/>
    <w:rsid w:val="00F8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605DE"/>
  <w15:chartTrackingRefBased/>
  <w15:docId w15:val="{4C88E730-81C3-F04B-9E25-F84A6853D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nl-NL" w:eastAsia="ja-JP" w:bidi="nl-NL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D6A46"/>
  </w:style>
  <w:style w:type="paragraph" w:styleId="Kop1">
    <w:name w:val="heading 1"/>
    <w:basedOn w:val="Standaard"/>
    <w:next w:val="Standaard"/>
    <w:link w:val="Kop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gegevens">
    <w:name w:val="Contactgegevens"/>
    <w:basedOn w:val="Standaard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el">
    <w:name w:val="Title"/>
    <w:basedOn w:val="Standaard"/>
    <w:next w:val="Standaard"/>
    <w:link w:val="Titel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jstopsomteken">
    <w:name w:val="List Bullet"/>
    <w:basedOn w:val="Standaard"/>
    <w:uiPriority w:val="9"/>
    <w:qFormat/>
    <w:pPr>
      <w:numPr>
        <w:numId w:val="2"/>
      </w:numPr>
      <w:spacing w:after="120"/>
    </w:pPr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character" w:customStyle="1" w:styleId="Kop4Char">
    <w:name w:val="Kop 4 Char"/>
    <w:basedOn w:val="Standaardalinea-lettertype"/>
    <w:link w:val="Kop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Kop5Char">
    <w:name w:val="Kop 5 Char"/>
    <w:basedOn w:val="Standaardalinea-lettertype"/>
    <w:link w:val="Kop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Kop7Char">
    <w:name w:val="Kop 7 Char"/>
    <w:basedOn w:val="Standaardalinea-lettertype"/>
    <w:link w:val="Kop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Kop6Char">
    <w:name w:val="Kop 6 Char"/>
    <w:basedOn w:val="Standaardalinea-lettertype"/>
    <w:link w:val="Kop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Kop8Char">
    <w:name w:val="Kop 8 Char"/>
    <w:basedOn w:val="Standaardalinea-lettertype"/>
    <w:link w:val="Kop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ielebenadrukking">
    <w:name w:val="Subtle Emphasis"/>
    <w:basedOn w:val="Standaardalinea-lettertype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Titelvanboek">
    <w:name w:val="Book Title"/>
    <w:basedOn w:val="Standaardalinea-lettertype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Voettekst">
    <w:name w:val="footer"/>
    <w:basedOn w:val="Standaard"/>
    <w:link w:val="Voettekst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VoettekstChar">
    <w:name w:val="Voettekst Char"/>
    <w:basedOn w:val="Standaardalinea-lettertype"/>
    <w:link w:val="Voettekst"/>
    <w:uiPriority w:val="99"/>
    <w:rPr>
      <w:color w:val="0E0B05" w:themeColor="text2"/>
      <w:sz w:val="24"/>
    </w:rPr>
  </w:style>
  <w:style w:type="character" w:customStyle="1" w:styleId="OndertitelChar">
    <w:name w:val="Ondertitel Char"/>
    <w:basedOn w:val="Standaardalinea-lettertype"/>
    <w:link w:val="Ondertitel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Nadruk">
    <w:name w:val="Emphasis"/>
    <w:basedOn w:val="Standaardalinea-lettertype"/>
    <w:uiPriority w:val="20"/>
    <w:semiHidden/>
    <w:unhideWhenUsed/>
    <w:qFormat/>
    <w:rPr>
      <w:i w:val="0"/>
      <w:iCs/>
      <w:color w:val="E3AB47" w:themeColor="accent1"/>
    </w:rPr>
  </w:style>
  <w:style w:type="paragraph" w:styleId="Citaat">
    <w:name w:val="Quote"/>
    <w:basedOn w:val="Standaard"/>
    <w:next w:val="Standaard"/>
    <w:link w:val="Citaat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CitaatChar">
    <w:name w:val="Citaat Char"/>
    <w:basedOn w:val="Standaardalinea-lettertype"/>
    <w:link w:val="Citaat"/>
    <w:uiPriority w:val="29"/>
    <w:semiHidden/>
    <w:rPr>
      <w:iCs/>
      <w:sz w:val="26"/>
    </w:rPr>
  </w:style>
  <w:style w:type="paragraph" w:styleId="Duidelijkcitaat">
    <w:name w:val="Intense Quote"/>
    <w:basedOn w:val="Standaard"/>
    <w:next w:val="Standaard"/>
    <w:link w:val="Duidelijkcitaat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semiHidden/>
    <w:rPr>
      <w:b/>
      <w:iCs/>
      <w:color w:val="262626" w:themeColor="text1" w:themeTint="D9"/>
      <w:sz w:val="26"/>
    </w:rPr>
  </w:style>
  <w:style w:type="character" w:styleId="Intensievebenadrukking">
    <w:name w:val="Intense Emphasis"/>
    <w:basedOn w:val="Standaardalinea-lettertype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ieveverwijzing">
    <w:name w:val="Intense Reference"/>
    <w:basedOn w:val="Standaardalinea-lettertype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Zwaar">
    <w:name w:val="Strong"/>
    <w:basedOn w:val="Standaardalinea-lettertype"/>
    <w:uiPriority w:val="22"/>
    <w:semiHidden/>
    <w:unhideWhenUsed/>
    <w:qFormat/>
    <w:rPr>
      <w:b/>
      <w:bCs/>
      <w:color w:val="262626" w:themeColor="text1" w:themeTint="D9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jstalinea">
    <w:name w:val="List Paragraph"/>
    <w:basedOn w:val="Standaard"/>
    <w:uiPriority w:val="34"/>
    <w:semiHidden/>
    <w:unhideWhenUsed/>
    <w:qFormat/>
    <w:pPr>
      <w:ind w:left="216"/>
      <w:contextualSpacing/>
    </w:pPr>
  </w:style>
  <w:style w:type="paragraph" w:styleId="Kopvaninhoudsopgave">
    <w:name w:val="TOC Heading"/>
    <w:basedOn w:val="Kop1"/>
    <w:next w:val="Standaard"/>
    <w:uiPriority w:val="39"/>
    <w:semiHidden/>
    <w:unhideWhenUsed/>
    <w:qFormat/>
    <w:pPr>
      <w:outlineLvl w:val="9"/>
    </w:pPr>
  </w:style>
  <w:style w:type="paragraph" w:styleId="Kopbronvermelding">
    <w:name w:val="toa heading"/>
    <w:basedOn w:val="Standaard"/>
    <w:next w:val="Standaard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ieleverwijzing">
    <w:name w:val="Subtle Reference"/>
    <w:basedOn w:val="Standaardalinea-lettertype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am">
    <w:name w:val="Naam"/>
    <w:basedOn w:val="Standaard"/>
    <w:uiPriority w:val="1"/>
    <w:qFormat/>
    <w:pPr>
      <w:spacing w:before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elChar">
    <w:name w:val="Titel Char"/>
    <w:basedOn w:val="Standaardalinea-lettertype"/>
    <w:link w:val="Titel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Kop2Char">
    <w:name w:val="Kop 2 Char"/>
    <w:basedOn w:val="Standaardalinea-lettertype"/>
    <w:link w:val="Kop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Koptekst">
    <w:name w:val="header"/>
    <w:basedOn w:val="Standaard"/>
    <w:link w:val="Koptekst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</w:style>
  <w:style w:type="paragraph" w:styleId="Lijstnummering">
    <w:name w:val="List Number"/>
    <w:basedOn w:val="Standaard"/>
    <w:uiPriority w:val="10"/>
    <w:qFormat/>
    <w:pPr>
      <w:numPr>
        <w:numId w:val="13"/>
      </w:numPr>
    </w:pPr>
  </w:style>
  <w:style w:type="character" w:customStyle="1" w:styleId="Kop3Char">
    <w:name w:val="Kop 3 Char"/>
    <w:basedOn w:val="Standaardalinea-lettertype"/>
    <w:link w:val="Kop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um">
    <w:name w:val="Date"/>
    <w:basedOn w:val="Standaard"/>
    <w:next w:val="Standaard"/>
    <w:link w:val="Datum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umChar">
    <w:name w:val="Datum Char"/>
    <w:basedOn w:val="Standaardalinea-lettertype"/>
    <w:link w:val="Datum"/>
    <w:uiPriority w:val="99"/>
    <w:semiHidden/>
    <w:rPr>
      <w:color w:val="0E0B05" w:themeColor="text2"/>
      <w:sz w:val="24"/>
    </w:rPr>
  </w:style>
  <w:style w:type="paragraph" w:styleId="Aanhef">
    <w:name w:val="Salutation"/>
    <w:basedOn w:val="Standaard"/>
    <w:next w:val="Standaard"/>
    <w:link w:val="Aanhef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AanhefChar">
    <w:name w:val="Aanhef Char"/>
    <w:basedOn w:val="Standaardalinea-lettertype"/>
    <w:link w:val="Aanhef"/>
    <w:uiPriority w:val="99"/>
    <w:semiHidden/>
    <w:rPr>
      <w:color w:val="0E0B05" w:themeColor="text2"/>
      <w:sz w:val="24"/>
    </w:rPr>
  </w:style>
  <w:style w:type="paragraph" w:styleId="Handtekening">
    <w:name w:val="Signature"/>
    <w:basedOn w:val="Standaard"/>
    <w:link w:val="Handtekening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rPr>
      <w:color w:val="0E0B05" w:themeColor="text2"/>
    </w:rPr>
  </w:style>
  <w:style w:type="character" w:styleId="Hyperlink">
    <w:name w:val="Hyperlink"/>
    <w:basedOn w:val="Standaardalinea-lettertype"/>
    <w:uiPriority w:val="99"/>
    <w:unhideWhenUsed/>
    <w:rsid w:val="00676FA7"/>
    <w:rPr>
      <w:color w:val="53C3C7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76F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ftis@azcp.org" TargetMode="External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2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hyperlink" Target="mailto:&#304;letisim@azcp.org" TargetMode="External" /><Relationship Id="rId14" Type="http://schemas.openxmlformats.org/officeDocument/2006/relationships/theme" Target="theme/theme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A87CD397-4880-7F45-B3B0-3C7E68765E24%7dtf50002018.dotx" TargetMode="External" 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D0087-3582-4D39-9ADF-23940A5157A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%7bA87CD397-4880-7F45-B3B0-3C7E68765E24%7dtf50002018.dotx</Template>
  <TotalTime>0</TotalTime>
  <Pages>3</Pages>
  <Words>330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Zzz</dc:creator>
  <cp:keywords/>
  <dc:description/>
  <cp:lastModifiedBy>AAA Zzz</cp:lastModifiedBy>
  <cp:revision>2</cp:revision>
  <dcterms:created xsi:type="dcterms:W3CDTF">2023-08-21T12:14:00Z</dcterms:created>
  <dcterms:modified xsi:type="dcterms:W3CDTF">2023-08-21T12:14:00Z</dcterms:modified>
</cp:coreProperties>
</file>